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506" w:rsidRDefault="00DB6603">
      <w:pPr>
        <w:pStyle w:val="Nagwek2"/>
        <w:spacing w:before="0" w:after="120"/>
        <w:ind w:left="-426" w:firstLine="426"/>
        <w:jc w:val="left"/>
      </w:pPr>
      <w:bookmarkStart w:id="0" w:name="_Hlk501614347"/>
      <w:bookmarkStart w:id="1" w:name="_GoBack"/>
      <w:bookmarkEnd w:id="1"/>
      <w:r>
        <w:rPr>
          <w:color w:val="000000"/>
          <w:sz w:val="22"/>
          <w:szCs w:val="22"/>
        </w:rPr>
        <w:t>Załącznik 7 do Procedury</w:t>
      </w:r>
      <w:r>
        <w:rPr>
          <w:b w:val="0"/>
          <w:color w:val="000000"/>
          <w:sz w:val="22"/>
          <w:szCs w:val="22"/>
        </w:rPr>
        <w:t xml:space="preserve"> -  Wzór Protestu do ZW za pośrednictwem LGD</w:t>
      </w:r>
    </w:p>
    <w:p w:rsidR="00267506" w:rsidRDefault="00DB6603">
      <w:pPr>
        <w:ind w:left="-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3386452</wp:posOffset>
                </wp:positionH>
                <wp:positionV relativeFrom="paragraph">
                  <wp:posOffset>10158</wp:posOffset>
                </wp:positionV>
                <wp:extent cx="2611124" cy="601346"/>
                <wp:effectExtent l="0" t="0" r="0" b="8254"/>
                <wp:wrapNone/>
                <wp:docPr id="1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124" cy="601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267506" w:rsidRDefault="00DB6603">
                            <w:pPr>
                              <w:pStyle w:val="Zawartoramki"/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Data wpływu: </w:t>
                            </w:r>
                          </w:p>
                          <w:p w:rsidR="00267506" w:rsidRDefault="00267506">
                            <w:pPr>
                              <w:pStyle w:val="Zawartoramki"/>
                              <w:rPr>
                                <w:color w:val="00000A"/>
                                <w:sz w:val="16"/>
                                <w:szCs w:val="16"/>
                              </w:rPr>
                            </w:pPr>
                          </w:p>
                          <w:p w:rsidR="00267506" w:rsidRDefault="00DB6603">
                            <w:pPr>
                              <w:pStyle w:val="Zawartoramki"/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Podpis: </w:t>
                            </w:r>
                          </w:p>
                          <w:p w:rsidR="00267506" w:rsidRDefault="00DB6603">
                            <w:pPr>
                              <w:pStyle w:val="Zawartoramki"/>
                            </w:pPr>
                            <w:r>
                              <w:rPr>
                                <w:i/>
                                <w:color w:val="00000A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ole tekstowe 5" o:spid="_x0000_s1026" style="position:absolute;left:0;text-align:left;margin-left:266.65pt;margin-top:.8pt;width:205.6pt;height:4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" stroked="f">
                <v:textbox>
                  <w:txbxContent>
                    <w:p w:rsidR="00267506" w:rsidRDefault="00DB6603">
                      <w:pPr>
                        <w:pStyle w:val="Zawartoramki"/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Data wpływu: </w:t>
                      </w:r>
                    </w:p>
                    <w:p w:rsidR="00267506" w:rsidRDefault="00267506">
                      <w:pPr>
                        <w:pStyle w:val="Zawartoramki"/>
                        <w:rPr>
                          <w:color w:val="00000A"/>
                          <w:sz w:val="16"/>
                          <w:szCs w:val="16"/>
                        </w:rPr>
                      </w:pPr>
                    </w:p>
                    <w:p w:rsidR="00267506" w:rsidRDefault="00DB6603">
                      <w:pPr>
                        <w:pStyle w:val="Zawartoramki"/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Podpis: </w:t>
                      </w:r>
                    </w:p>
                    <w:p w:rsidR="00267506" w:rsidRDefault="00DB6603">
                      <w:pPr>
                        <w:pStyle w:val="Zawartoramki"/>
                      </w:pPr>
                      <w:r>
                        <w:rPr>
                          <w:i/>
                          <w:color w:val="00000A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2"/>
          <w:szCs w:val="22"/>
        </w:rPr>
        <w:t xml:space="preserve">STOWARZYSZENIE LOKALNA GRUPA DZIAŁANIA </w:t>
      </w:r>
    </w:p>
    <w:p w:rsidR="00267506" w:rsidRDefault="00DB6603">
      <w:pPr>
        <w:ind w:left="-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SZLAK TATARSKI</w:t>
      </w:r>
    </w:p>
    <w:p w:rsidR="00267506" w:rsidRDefault="00267506">
      <w:pPr>
        <w:ind w:left="-426"/>
        <w:rPr>
          <w:b/>
          <w:bCs/>
          <w:sz w:val="22"/>
          <w:szCs w:val="22"/>
        </w:rPr>
      </w:pPr>
    </w:p>
    <w:p w:rsidR="00267506" w:rsidRDefault="00DB6603">
      <w:pPr>
        <w:ind w:left="-42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(Instytucja, adres , do której należy złożyć </w:t>
      </w:r>
      <w:r>
        <w:rPr>
          <w:bCs/>
          <w:sz w:val="22"/>
          <w:szCs w:val="22"/>
        </w:rPr>
        <w:t>protest)</w:t>
      </w:r>
    </w:p>
    <w:p w:rsidR="00267506" w:rsidRDefault="00267506">
      <w:pPr>
        <w:rPr>
          <w:b/>
          <w:bCs/>
          <w:i/>
          <w:sz w:val="22"/>
          <w:szCs w:val="22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6"/>
        <w:gridCol w:w="6098"/>
      </w:tblGrid>
      <w:tr w:rsidR="00267506">
        <w:tblPrEx>
          <w:tblCellMar>
            <w:top w:w="0" w:type="dxa"/>
            <w:bottom w:w="0" w:type="dxa"/>
          </w:tblCellMar>
        </w:tblPrEx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PROTEST </w:t>
            </w:r>
          </w:p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Instytucja(adres) za pośrednictwem której wnoszony jest protest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Stowarzyszenie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Lokalna Grupa Działania Szlak Tatarski</w:t>
            </w: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Instytucja do której kierowany jest protest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Zarząd Województwa Podlaskiego</w:t>
            </w: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 xml:space="preserve">Nazwa/imię nazwisko </w:t>
            </w:r>
            <w:r>
              <w:rPr>
                <w:b/>
                <w:bCs/>
                <w:sz w:val="22"/>
                <w:szCs w:val="22"/>
              </w:rPr>
              <w:t>Wnioskodawcy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Adres  Wnioskodawcy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Adres do korespondencji</w:t>
            </w:r>
          </w:p>
          <w:p w:rsidR="00267506" w:rsidRDefault="00DB6603">
            <w:r>
              <w:rPr>
                <w:b/>
                <w:bCs/>
                <w:sz w:val="22"/>
                <w:szCs w:val="22"/>
              </w:rPr>
              <w:t>( jeśli inny niż wskazany powyżej)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 xml:space="preserve">Telefon 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 xml:space="preserve">e-mail 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 xml:space="preserve">Faks 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 xml:space="preserve">Tytuł / Nazwa operacji 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Numer wniosku nadany przez LGD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Numer wniosku/Znak sprawy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 xml:space="preserve">Nazwa i numer konkursu w </w:t>
            </w:r>
            <w:r>
              <w:rPr>
                <w:b/>
                <w:bCs/>
                <w:sz w:val="22"/>
                <w:szCs w:val="22"/>
              </w:rPr>
              <w:t>odpowiedzi na który złożono wniosek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bCs/>
                <w:sz w:val="22"/>
                <w:szCs w:val="22"/>
              </w:rPr>
              <w:t>Data złożenia wniosku do biura LGD</w:t>
            </w:r>
          </w:p>
          <w:p w:rsidR="00267506" w:rsidRDefault="00267506">
            <w:pPr>
              <w:rPr>
                <w:b/>
                <w:bCs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b/>
                <w:sz w:val="22"/>
                <w:szCs w:val="22"/>
              </w:rPr>
              <w:t xml:space="preserve">Data otrzymania przez Wnioskodawcę pisma informującego o wyniku oceny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DB6603">
            <w:r>
              <w:rPr>
                <w:sz w:val="22"/>
                <w:szCs w:val="22"/>
              </w:rPr>
              <w:t xml:space="preserve">Protest wnoszony jest w związku z negatywnym  wynikiem oceny operacji w zakresie: </w:t>
            </w:r>
          </w:p>
          <w:p w:rsidR="00267506" w:rsidRDefault="00DB6603">
            <w:r>
              <w:rPr>
                <w:sz w:val="22"/>
                <w:szCs w:val="22"/>
              </w:rPr>
              <w:t xml:space="preserve">/należy </w:t>
            </w:r>
            <w:r>
              <w:rPr>
                <w:sz w:val="22"/>
                <w:szCs w:val="22"/>
              </w:rPr>
              <w:t>zaznaczyć właściwy kwadrat/</w:t>
            </w:r>
          </w:p>
          <w:p w:rsidR="00267506" w:rsidRDefault="00267506"/>
          <w:tbl>
            <w:tblPr>
              <w:tblW w:w="969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8954"/>
            </w:tblGrid>
            <w:tr w:rsidR="0026750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noProof/>
                    </w:rPr>
                    <w:drawing>
                      <wp:inline distT="0" distB="0" distL="0" distR="0">
                        <wp:extent cx="276221" cy="276221"/>
                        <wp:effectExtent l="0" t="0" r="0" b="0"/>
                        <wp:docPr id="2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1" cy="276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sz w:val="22"/>
                      <w:szCs w:val="22"/>
                    </w:rPr>
                    <w:t>Operacja uzyskała negatywną ocenę zgodności z lokalną strategią rozwoju</w:t>
                  </w:r>
                </w:p>
              </w:tc>
            </w:tr>
            <w:tr w:rsidR="0026750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noProof/>
                    </w:rPr>
                    <w:drawing>
                      <wp:inline distT="0" distB="0" distL="0" distR="0">
                        <wp:extent cx="276221" cy="276221"/>
                        <wp:effectExtent l="0" t="0" r="0" b="0"/>
                        <wp:docPr id="3" name="Obraz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1" cy="276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sz w:val="22"/>
                      <w:szCs w:val="22"/>
                    </w:rPr>
                    <w:t>Operacja nie uzyskała minimalnej liczby punktów, o której mowa w art. 19 ust. 4 pkt 2 lit. b tj.</w:t>
                  </w: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w ramach oceny kryteriów wyboru operacji</w:t>
                  </w:r>
                </w:p>
              </w:tc>
            </w:tr>
            <w:tr w:rsidR="0026750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noProof/>
                    </w:rPr>
                    <w:drawing>
                      <wp:inline distT="0" distB="0" distL="0" distR="0">
                        <wp:extent cx="276221" cy="276221"/>
                        <wp:effectExtent l="0" t="0" r="0" b="0"/>
                        <wp:docPr id="4" name="Obraz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1" cy="276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sz w:val="22"/>
                      <w:szCs w:val="22"/>
                    </w:rPr>
                    <w:t>Operacja w dniu przekazania wniosków o udzielenie wsparcia, o którym mowa w art. 35 ust. 1 lit. b rozporządzenia (WE) 1303/2013 nie mieści się w limicie środków wskazanym w ogłoszeniu o naborze wniosków o udzielenie wsparcia</w:t>
                  </w:r>
                </w:p>
              </w:tc>
            </w:tr>
            <w:tr w:rsidR="0026750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noProof/>
                    </w:rPr>
                    <w:drawing>
                      <wp:inline distT="0" distB="0" distL="0" distR="0">
                        <wp:extent cx="276221" cy="276221"/>
                        <wp:effectExtent l="0" t="0" r="0" b="0"/>
                        <wp:docPr id="5" name="Obraz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1" cy="276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</w:tcPr>
                <w:p w:rsidR="00267506" w:rsidRDefault="00DB6603">
                  <w:r>
                    <w:rPr>
                      <w:sz w:val="22"/>
                      <w:szCs w:val="22"/>
                    </w:rPr>
                    <w:t xml:space="preserve">LGD ustaliła kwotę wsparcia </w:t>
                  </w:r>
                  <w:r>
                    <w:rPr>
                      <w:sz w:val="22"/>
                      <w:szCs w:val="22"/>
                    </w:rPr>
                    <w:t>niższą niż wnioskowana</w:t>
                  </w:r>
                </w:p>
              </w:tc>
            </w:tr>
          </w:tbl>
          <w:p w:rsidR="00267506" w:rsidRDefault="00DB6603">
            <w:r>
              <w:rPr>
                <w:sz w:val="22"/>
                <w:szCs w:val="22"/>
              </w:rPr>
              <w:t xml:space="preserve"> </w:t>
            </w:r>
          </w:p>
          <w:p w:rsidR="00267506" w:rsidRDefault="00DB6603">
            <w:pPr>
              <w:spacing w:before="200" w:after="120"/>
              <w:jc w:val="both"/>
            </w:pPr>
            <w:r>
              <w:rPr>
                <w:i/>
                <w:sz w:val="22"/>
                <w:szCs w:val="22"/>
              </w:rPr>
              <w:t xml:space="preserve">[W poniższych odpowiednich częściach protestu w sposób czytelny i zwięzły powinno zostać wskazane </w:t>
            </w:r>
            <w:r>
              <w:rPr>
                <w:i/>
                <w:sz w:val="22"/>
                <w:szCs w:val="22"/>
              </w:rPr>
              <w:lastRenderedPageBreak/>
              <w:t>uzasadnienie każdego z wymienionych zarzutów, przy czym należy pamiętać , że środek odwoławczy nie może służyć uzupełnianiu treści w</w:t>
            </w:r>
            <w:r>
              <w:rPr>
                <w:i/>
                <w:sz w:val="22"/>
                <w:szCs w:val="22"/>
              </w:rPr>
              <w:t>niosku o dofinansowanie, a ewentualne dodatkowe informacje zawarte w proteście nie będą miały wpływu na dokonaną ocenę wniosku. Beneficjent powinien więc odnosić się jedynie do treści zawartych we wniosku. W ramach rozpatrywania protestu nie jest dokonywan</w:t>
            </w:r>
            <w:r>
              <w:rPr>
                <w:i/>
                <w:sz w:val="22"/>
                <w:szCs w:val="22"/>
              </w:rPr>
              <w:t>a ocena wniosku, toteż beneficjent nie powinien wnioskować w proteście o takie działanie]</w:t>
            </w:r>
          </w:p>
        </w:tc>
      </w:tr>
      <w:tr w:rsidR="00267506">
        <w:tblPrEx>
          <w:tblCellMar>
            <w:top w:w="0" w:type="dxa"/>
            <w:bottom w:w="0" w:type="dxa"/>
          </w:tblCellMar>
        </w:tblPrEx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jc w:val="both"/>
              <w:rPr>
                <w:bCs/>
                <w:strike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rPr>
          <w:trHeight w:val="2543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strike/>
              </w:rPr>
            </w:pPr>
          </w:p>
        </w:tc>
      </w:tr>
      <w:tr w:rsidR="00267506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Cs/>
                <w:strike/>
              </w:rPr>
            </w:pPr>
          </w:p>
          <w:p w:rsidR="00267506" w:rsidRDefault="00267506">
            <w:pPr>
              <w:rPr>
                <w:bCs/>
                <w:strike/>
              </w:rPr>
            </w:pPr>
          </w:p>
          <w:p w:rsidR="00267506" w:rsidRDefault="00267506">
            <w:pPr>
              <w:rPr>
                <w:bCs/>
                <w:strike/>
              </w:rPr>
            </w:pPr>
          </w:p>
          <w:p w:rsidR="00267506" w:rsidRDefault="00267506">
            <w:pPr>
              <w:rPr>
                <w:bCs/>
                <w:strike/>
              </w:rPr>
            </w:pPr>
          </w:p>
          <w:p w:rsidR="00267506" w:rsidRDefault="00267506">
            <w:pPr>
              <w:rPr>
                <w:bCs/>
                <w:strike/>
              </w:rPr>
            </w:pPr>
          </w:p>
          <w:p w:rsidR="00267506" w:rsidRDefault="00DB6603">
            <w:r>
              <w:rPr>
                <w:bCs/>
                <w:strike/>
                <w:sz w:val="22"/>
                <w:szCs w:val="22"/>
              </w:rPr>
              <w:t xml:space="preserve"> </w:t>
            </w:r>
          </w:p>
        </w:tc>
      </w:tr>
      <w:tr w:rsidR="00267506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67506" w:rsidRDefault="00267506">
            <w:pPr>
              <w:rPr>
                <w:b/>
                <w:bCs/>
              </w:rPr>
            </w:pPr>
          </w:p>
          <w:p w:rsidR="00267506" w:rsidRDefault="00DB6603">
            <w:r>
              <w:rPr>
                <w:b/>
                <w:bCs/>
                <w:sz w:val="22"/>
                <w:szCs w:val="22"/>
              </w:rPr>
              <w:t>Data:</w:t>
            </w:r>
            <w:r>
              <w:rPr>
                <w:bCs/>
                <w:sz w:val="22"/>
                <w:szCs w:val="22"/>
              </w:rPr>
              <w:t>……………………………………………………..…………………………………………………….</w:t>
            </w:r>
          </w:p>
          <w:p w:rsidR="00267506" w:rsidRDefault="00DB6603">
            <w:r>
              <w:rPr>
                <w:bCs/>
                <w:sz w:val="22"/>
                <w:szCs w:val="22"/>
              </w:rPr>
              <w:t xml:space="preserve">                                   Podpis Wnioskodawcy lub osoby upoważnionej do </w:t>
            </w:r>
            <w:r>
              <w:rPr>
                <w:bCs/>
                <w:sz w:val="22"/>
                <w:szCs w:val="22"/>
              </w:rPr>
              <w:t>reprezentowania</w:t>
            </w:r>
          </w:p>
          <w:p w:rsidR="00267506" w:rsidRDefault="00267506">
            <w:pPr>
              <w:rPr>
                <w:bCs/>
              </w:rPr>
            </w:pPr>
          </w:p>
          <w:p w:rsidR="00267506" w:rsidRDefault="00DB6603">
            <w:pPr>
              <w:ind w:left="318" w:hanging="284"/>
            </w:pPr>
            <w:r>
              <w:rPr>
                <w:bCs/>
                <w:sz w:val="22"/>
                <w:szCs w:val="22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000000" w:rsidRDefault="00DB6603">
      <w:pPr>
        <w:sectPr w:rsidR="00000000">
          <w:headerReference w:type="default" r:id="rId7"/>
          <w:footerReference w:type="default" r:id="rId8"/>
          <w:pgSz w:w="11906" w:h="16838"/>
          <w:pgMar w:top="1418" w:right="1418" w:bottom="1418" w:left="1418" w:header="709" w:footer="1134" w:gutter="0"/>
          <w:cols w:space="708"/>
          <w:titlePg/>
        </w:sectPr>
      </w:pPr>
    </w:p>
    <w:bookmarkEnd w:id="0"/>
    <w:p w:rsidR="00267506" w:rsidRDefault="00267506"/>
    <w:sectPr w:rsidR="0026750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603" w:rsidRDefault="00DB6603">
      <w:r>
        <w:separator/>
      </w:r>
    </w:p>
  </w:endnote>
  <w:endnote w:type="continuationSeparator" w:id="0">
    <w:p w:rsidR="00DB6603" w:rsidRDefault="00DB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C92" w:rsidRDefault="00DB6603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47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:rsidR="00520C92" w:rsidRDefault="00DB66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C92" w:rsidRDefault="00DB6603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47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:rsidR="00520C92" w:rsidRDefault="00DB6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603" w:rsidRDefault="00DB6603">
      <w:r>
        <w:separator/>
      </w:r>
    </w:p>
  </w:footnote>
  <w:footnote w:type="continuationSeparator" w:id="0">
    <w:p w:rsidR="00DB6603" w:rsidRDefault="00DB6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C92" w:rsidRDefault="00DB6603">
    <w:pPr>
      <w:pStyle w:val="Nagwek"/>
      <w:jc w:val="center"/>
    </w:pPr>
    <w:r>
      <w:rPr>
        <w:i/>
        <w:sz w:val="20"/>
        <w:szCs w:val="20"/>
      </w:rPr>
      <w:tab/>
    </w:r>
    <w:r>
      <w:rPr>
        <w:i/>
        <w:sz w:val="18"/>
        <w:szCs w:val="18"/>
      </w:rPr>
      <w:t xml:space="preserve"> </w:t>
    </w:r>
  </w:p>
  <w:p w:rsidR="00520C92" w:rsidRDefault="00DB6603">
    <w:pPr>
      <w:pStyle w:val="Nagwek"/>
      <w:tabs>
        <w:tab w:val="left" w:pos="2760"/>
      </w:tabs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C92" w:rsidRDefault="00DB6603">
    <w:pPr>
      <w:pStyle w:val="Nagwek"/>
      <w:jc w:val="center"/>
    </w:pPr>
    <w:r>
      <w:rPr>
        <w:i/>
        <w:sz w:val="20"/>
        <w:szCs w:val="20"/>
      </w:rPr>
      <w:tab/>
    </w:r>
    <w:r>
      <w:rPr>
        <w:i/>
        <w:sz w:val="18"/>
        <w:szCs w:val="18"/>
      </w:rPr>
      <w:t xml:space="preserve"> </w:t>
    </w:r>
  </w:p>
  <w:p w:rsidR="00520C92" w:rsidRDefault="00DB6603">
    <w:pPr>
      <w:pStyle w:val="Nagwek"/>
      <w:tabs>
        <w:tab w:val="left" w:pos="2760"/>
      </w:tabs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7506"/>
    <w:rsid w:val="00267506"/>
    <w:rsid w:val="00911054"/>
    <w:rsid w:val="00DB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D858E-84D1-47D9-8B91-9AA5B7FF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Lucida Sans Unicode" w:hAnsi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uiPriority w:val="9"/>
    <w:unhideWhenUsed/>
    <w:qFormat/>
    <w:pPr>
      <w:keepNext/>
      <w:keepLines/>
      <w:widowControl/>
      <w:spacing w:before="200" w:line="276" w:lineRule="auto"/>
      <w:jc w:val="right"/>
      <w:outlineLvl w:val="1"/>
    </w:pPr>
    <w:rPr>
      <w:rFonts w:eastAsia="Times New Roman"/>
      <w:b/>
      <w:bCs/>
      <w:color w:val="4472C4"/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bCs/>
      <w:color w:val="4472C4"/>
      <w:sz w:val="16"/>
      <w:szCs w:val="16"/>
    </w:rPr>
  </w:style>
  <w:style w:type="character" w:customStyle="1" w:styleId="StopkaZnak">
    <w:name w:val="Stopka Znak"/>
    <w:basedOn w:val="Domylnaczcionkaakapitu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pPr>
      <w:widowControl/>
      <w:tabs>
        <w:tab w:val="center" w:pos="4536"/>
        <w:tab w:val="right" w:pos="9072"/>
      </w:tabs>
    </w:pPr>
    <w:rPr>
      <w:rFonts w:eastAsia="Times New Roman"/>
      <w:color w:val="auto"/>
    </w:rPr>
  </w:style>
  <w:style w:type="character" w:customStyle="1" w:styleId="NagwekZnak1">
    <w:name w:val="Nagłówek Znak1"/>
    <w:basedOn w:val="Domylnaczcionkaakapitu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Zawartoramki">
    <w:name w:val="Zawartość ramki"/>
    <w:basedOn w:val="Normalny"/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lgd6</dc:creator>
  <dc:description/>
  <cp:lastModifiedBy>lgd7</cp:lastModifiedBy>
  <cp:revision>2</cp:revision>
  <dcterms:created xsi:type="dcterms:W3CDTF">2019-06-19T08:25:00Z</dcterms:created>
  <dcterms:modified xsi:type="dcterms:W3CDTF">2019-06-19T08:25:00Z</dcterms:modified>
</cp:coreProperties>
</file>